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6B10" w:rsidRDefault="00B46B10" w:rsidP="00B46B10">
      <w:pPr>
        <w:rPr>
          <w:rFonts w:asciiTheme="minorHAnsi" w:hAnsiTheme="minorHAnsi"/>
          <w:b/>
          <w:sz w:val="40"/>
          <w:szCs w:val="24"/>
        </w:rPr>
      </w:pPr>
    </w:p>
    <w:p w:rsidR="00B46B10" w:rsidRDefault="00A97443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19</w:t>
      </w:r>
      <w:r w:rsidR="00B46B10" w:rsidRPr="00B46B10">
        <w:rPr>
          <w:rFonts w:asciiTheme="minorHAnsi" w:hAnsiTheme="minorHAnsi"/>
          <w:b/>
          <w:sz w:val="24"/>
          <w:szCs w:val="24"/>
          <w:vertAlign w:val="superscript"/>
        </w:rPr>
        <w:t>th</w:t>
      </w:r>
      <w:r w:rsidR="00B46B10" w:rsidRPr="00B46B10">
        <w:rPr>
          <w:rFonts w:asciiTheme="minorHAnsi" w:hAnsiTheme="minorHAnsi"/>
          <w:b/>
          <w:sz w:val="24"/>
          <w:szCs w:val="24"/>
        </w:rPr>
        <w:t xml:space="preserve"> December 2024</w:t>
      </w:r>
      <w:r w:rsidR="00B46B10" w:rsidRPr="00B46B10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>
        <w:rPr>
          <w:rFonts w:asciiTheme="minorHAnsi" w:hAnsiTheme="minorHAnsi" w:cstheme="minorHAnsi"/>
          <w:b/>
          <w:bCs/>
          <w:sz w:val="24"/>
          <w:szCs w:val="24"/>
        </w:rPr>
        <w:t>Consultation ends: 30</w:t>
      </w:r>
      <w:bookmarkStart w:id="0" w:name="_GoBack"/>
      <w:bookmarkEnd w:id="0"/>
      <w:r w:rsidR="00B46B10" w:rsidRPr="00B46B10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>th</w:t>
      </w:r>
      <w:r w:rsidR="00B46B10" w:rsidRPr="00B46B10">
        <w:rPr>
          <w:rFonts w:asciiTheme="minorHAnsi" w:hAnsiTheme="minorHAnsi" w:cstheme="minorHAnsi"/>
          <w:b/>
          <w:bCs/>
          <w:sz w:val="24"/>
          <w:szCs w:val="24"/>
        </w:rPr>
        <w:t xml:space="preserve"> January 2025</w:t>
      </w:r>
    </w:p>
    <w:p w:rsidR="00B46B10" w:rsidRDefault="00B46B10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</w:p>
    <w:p w:rsidR="00B46B10" w:rsidRPr="00B46B10" w:rsidRDefault="00B46B10" w:rsidP="00B46B10">
      <w:pPr>
        <w:jc w:val="center"/>
        <w:rPr>
          <w:rFonts w:asciiTheme="minorHAnsi" w:hAnsiTheme="minorHAnsi"/>
          <w:b/>
          <w:sz w:val="28"/>
          <w:szCs w:val="24"/>
        </w:rPr>
      </w:pPr>
      <w:r w:rsidRPr="00B46B10">
        <w:rPr>
          <w:rFonts w:asciiTheme="minorHAnsi" w:hAnsiTheme="minorHAnsi"/>
          <w:b/>
          <w:sz w:val="28"/>
          <w:szCs w:val="24"/>
        </w:rPr>
        <w:t xml:space="preserve">Stakeholder Response Form for </w:t>
      </w:r>
      <w:r w:rsidR="0082524B" w:rsidRPr="00B46B10">
        <w:rPr>
          <w:rFonts w:asciiTheme="minorHAnsi" w:hAnsiTheme="minorHAnsi"/>
          <w:b/>
          <w:sz w:val="28"/>
          <w:szCs w:val="24"/>
        </w:rPr>
        <w:t xml:space="preserve">Proposed New Admissions </w:t>
      </w:r>
      <w:r>
        <w:rPr>
          <w:rFonts w:asciiTheme="minorHAnsi" w:hAnsiTheme="minorHAnsi"/>
          <w:b/>
          <w:sz w:val="28"/>
          <w:szCs w:val="24"/>
        </w:rPr>
        <w:t xml:space="preserve">- </w:t>
      </w:r>
      <w:r w:rsidR="0082524B" w:rsidRPr="00B46B10">
        <w:rPr>
          <w:rFonts w:asciiTheme="minorHAnsi" w:hAnsiTheme="minorHAnsi"/>
          <w:b/>
          <w:sz w:val="28"/>
          <w:szCs w:val="24"/>
        </w:rPr>
        <w:t>September 2026</w:t>
      </w:r>
    </w:p>
    <w:p w:rsidR="00B46B10" w:rsidRPr="00B46B10" w:rsidRDefault="00B46B10" w:rsidP="00B46B10">
      <w:pPr>
        <w:spacing w:after="0"/>
        <w:rPr>
          <w:rFonts w:asciiTheme="minorHAnsi" w:hAnsiTheme="minorHAnsi" w:cstheme="minorHAnsi"/>
          <w:b/>
          <w:bCs/>
          <w:sz w:val="24"/>
          <w:szCs w:val="24"/>
        </w:rPr>
      </w:pPr>
      <w:r w:rsidRPr="00B46B10">
        <w:rPr>
          <w:rFonts w:asciiTheme="minorHAnsi" w:hAnsiTheme="minorHAnsi" w:cstheme="minorHAnsi"/>
          <w:b/>
          <w:bCs/>
          <w:sz w:val="24"/>
          <w:szCs w:val="24"/>
        </w:rPr>
        <w:t>Latymer All Saints C of E Primary School: Proposal document to reduce the Published Admission Number</w:t>
      </w:r>
    </w:p>
    <w:p w:rsidR="00B46B10" w:rsidRPr="00B46B10" w:rsidRDefault="00B46B10" w:rsidP="00B46B10">
      <w:pPr>
        <w:rPr>
          <w:rFonts w:asciiTheme="minorHAnsi" w:hAnsiTheme="minorHAnsi" w:cstheme="minorHAnsi"/>
          <w:b/>
          <w:bCs/>
          <w:sz w:val="24"/>
          <w:szCs w:val="24"/>
        </w:rPr>
      </w:pPr>
      <w:r w:rsidRPr="00B46B10">
        <w:rPr>
          <w:rFonts w:asciiTheme="minorHAnsi" w:hAnsiTheme="minorHAnsi" w:cstheme="minorHAnsi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05ABEE" wp14:editId="06A18F73">
                <wp:simplePos x="0" y="0"/>
                <wp:positionH relativeFrom="column">
                  <wp:posOffset>19050</wp:posOffset>
                </wp:positionH>
                <wp:positionV relativeFrom="paragraph">
                  <wp:posOffset>261620</wp:posOffset>
                </wp:positionV>
                <wp:extent cx="285750" cy="228600"/>
                <wp:effectExtent l="19050" t="26670" r="38100" b="49530"/>
                <wp:wrapNone/>
                <wp:docPr id="4373669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46B10" w:rsidRDefault="00B46B10" w:rsidP="00B46B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A05ABE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.5pt;margin-top:20.6pt;width:22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" fillcolor="#a5a5a5 [3206]" strokecolor="#f2f2f2 [3041]" strokeweight="3pt">
                <v:shadow on="t" color="#525252 [1606]" opacity=".5" offset="1pt"/>
                <v:textbox>
                  <w:txbxContent>
                    <w:p w:rsidR="00B46B10" w:rsidRDefault="00B46B10" w:rsidP="00B46B10"/>
                  </w:txbxContent>
                </v:textbox>
              </v:shape>
            </w:pict>
          </mc:Fallback>
        </mc:AlternateContent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</w:r>
    </w:p>
    <w:p w:rsidR="00B46B10" w:rsidRPr="00B46B10" w:rsidRDefault="00B46B10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B46B10">
        <w:rPr>
          <w:rFonts w:asciiTheme="minorHAnsi" w:hAnsiTheme="minorHAnsi" w:cstheme="minorHAnsi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08D4EA" wp14:editId="10DD004F">
                <wp:simplePos x="0" y="0"/>
                <wp:positionH relativeFrom="column">
                  <wp:posOffset>19050</wp:posOffset>
                </wp:positionH>
                <wp:positionV relativeFrom="paragraph">
                  <wp:posOffset>282575</wp:posOffset>
                </wp:positionV>
                <wp:extent cx="285750" cy="228600"/>
                <wp:effectExtent l="19050" t="26670" r="38100" b="49530"/>
                <wp:wrapNone/>
                <wp:docPr id="202325300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46B10" w:rsidRDefault="00B46B10" w:rsidP="00B46B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7F08D4EA" id="Text Box 3" o:spid="_x0000_s1027" type="#_x0000_t202" style="position:absolute;margin-left:1.5pt;margin-top:22.25pt;width:22.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" fillcolor="#a5a5a5 [3206]" strokecolor="#f2f2f2 [3041]" strokeweight="3pt">
                <v:shadow on="t" color="#525252 [1606]" opacity=".5" offset="1pt"/>
                <v:textbox>
                  <w:txbxContent>
                    <w:p w:rsidR="00B46B10" w:rsidRDefault="00B46B10" w:rsidP="00B46B10"/>
                  </w:txbxContent>
                </v:textbox>
              </v:shape>
            </w:pict>
          </mc:Fallback>
        </mc:AlternateContent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  <w:t>I support the proposal to reduce the PAN from 90 to 60</w:t>
      </w:r>
    </w:p>
    <w:p w:rsidR="00B46B10" w:rsidRPr="00B46B10" w:rsidRDefault="00B46B10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B46B10">
        <w:rPr>
          <w:rFonts w:asciiTheme="minorHAnsi" w:hAnsiTheme="minorHAnsi" w:cstheme="minorHAnsi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618E60" wp14:editId="7E9FAAC6">
                <wp:simplePos x="0" y="0"/>
                <wp:positionH relativeFrom="column">
                  <wp:posOffset>19050</wp:posOffset>
                </wp:positionH>
                <wp:positionV relativeFrom="paragraph">
                  <wp:posOffset>323215</wp:posOffset>
                </wp:positionV>
                <wp:extent cx="285750" cy="228600"/>
                <wp:effectExtent l="19050" t="27305" r="38100" b="48895"/>
                <wp:wrapNone/>
                <wp:docPr id="10899736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2860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B46B10" w:rsidRDefault="00B46B10" w:rsidP="00B46B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9618E60" id="Text Box 4" o:spid="_x0000_s1028" type="#_x0000_t202" style="position:absolute;margin-left:1.5pt;margin-top:25.45pt;width:22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" fillcolor="#a5a5a5 [3206]" strokecolor="#f2f2f2 [3041]" strokeweight="3pt">
                <v:shadow on="t" color="#525252 [1606]" opacity=".5" offset="1pt"/>
                <v:textbox>
                  <w:txbxContent>
                    <w:p w:rsidR="00B46B10" w:rsidRDefault="00B46B10" w:rsidP="00B46B10"/>
                  </w:txbxContent>
                </v:textbox>
              </v:shape>
            </w:pict>
          </mc:Fallback>
        </mc:AlternateContent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  <w:t>I do not support the proposal to reduce the PAN from 90 to 60</w:t>
      </w:r>
    </w:p>
    <w:p w:rsidR="00B46B10" w:rsidRDefault="00B46B10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  <w:t>I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have no real preference but I make the following comments </w:t>
      </w:r>
    </w:p>
    <w:p w:rsidR="00B46B10" w:rsidRPr="00B46B10" w:rsidRDefault="00B46B10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B46B10">
        <w:rPr>
          <w:rFonts w:asciiTheme="minorHAnsi" w:hAnsiTheme="minorHAnsi" w:cstheme="minorHAnsi"/>
          <w:b/>
          <w:bCs/>
          <w:sz w:val="24"/>
          <w:szCs w:val="24"/>
        </w:rPr>
        <w:t xml:space="preserve">Any further comments: </w:t>
      </w:r>
    </w:p>
    <w:p w:rsidR="00B46B10" w:rsidRPr="00B46B10" w:rsidRDefault="00B46B10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B46B10">
        <w:rPr>
          <w:rFonts w:asciiTheme="minorHAnsi" w:hAnsiTheme="minorHAnsi" w:cstheme="minorHAnsi"/>
          <w:b/>
          <w:bCs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E33304B" wp14:editId="6CD0A8E0">
                <wp:simplePos x="0" y="0"/>
                <wp:positionH relativeFrom="margin">
                  <wp:posOffset>7620</wp:posOffset>
                </wp:positionH>
                <wp:positionV relativeFrom="paragraph">
                  <wp:posOffset>73025</wp:posOffset>
                </wp:positionV>
                <wp:extent cx="6004560" cy="1158240"/>
                <wp:effectExtent l="0" t="0" r="15240" b="22860"/>
                <wp:wrapNone/>
                <wp:docPr id="7807048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4560" cy="1158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6B10" w:rsidRDefault="00B46B10" w:rsidP="00B46B10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5E33304B" id="Text Box 5" o:spid="_x0000_s1029" type="#_x0000_t202" style="position:absolute;margin-left:.6pt;margin-top:5.75pt;width:472.8pt;height:91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">
                <v:textbox>
                  <w:txbxContent>
                    <w:p w:rsidR="00B46B10" w:rsidRDefault="00B46B10" w:rsidP="00B46B10"/>
                  </w:txbxContent>
                </v:textbox>
                <w10:wrap anchorx="margin"/>
              </v:shape>
            </w:pict>
          </mc:Fallback>
        </mc:AlternateContent>
      </w:r>
    </w:p>
    <w:p w:rsidR="00B46B10" w:rsidRPr="00B46B10" w:rsidRDefault="00B46B10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</w:p>
    <w:p w:rsidR="00B46B10" w:rsidRPr="00B46B10" w:rsidRDefault="00B46B10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</w:p>
    <w:p w:rsidR="00B46B10" w:rsidRPr="00B46B10" w:rsidRDefault="00B46B10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</w:p>
    <w:p w:rsidR="00B46B10" w:rsidRPr="00B46B10" w:rsidRDefault="00B46B10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</w:p>
    <w:p w:rsidR="00B46B10" w:rsidRPr="00B46B10" w:rsidRDefault="00B46B10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B46B10">
        <w:rPr>
          <w:rFonts w:asciiTheme="minorHAnsi" w:hAnsiTheme="minorHAnsi" w:cstheme="minorHAnsi"/>
          <w:b/>
          <w:bCs/>
          <w:sz w:val="24"/>
          <w:szCs w:val="24"/>
        </w:rPr>
        <w:t xml:space="preserve">Print Name: </w:t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  <w:t xml:space="preserve">Signature: </w:t>
      </w:r>
    </w:p>
    <w:p w:rsidR="00B46B10" w:rsidRPr="00B46B10" w:rsidRDefault="00B46B10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B46B10">
        <w:rPr>
          <w:rFonts w:asciiTheme="minorHAnsi" w:hAnsiTheme="minorHAnsi" w:cstheme="minorHAnsi"/>
          <w:b/>
          <w:bCs/>
          <w:sz w:val="24"/>
          <w:szCs w:val="24"/>
        </w:rPr>
        <w:t xml:space="preserve">Organisation: </w:t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</w:r>
      <w:r w:rsidRPr="00B46B10">
        <w:rPr>
          <w:rFonts w:asciiTheme="minorHAnsi" w:hAnsiTheme="minorHAnsi" w:cstheme="minorHAnsi"/>
          <w:b/>
          <w:bCs/>
          <w:sz w:val="24"/>
          <w:szCs w:val="24"/>
        </w:rPr>
        <w:tab/>
        <w:t xml:space="preserve">Date: </w:t>
      </w:r>
    </w:p>
    <w:p w:rsidR="0082524B" w:rsidRPr="00B46B10" w:rsidRDefault="00B46B10" w:rsidP="00B46B10">
      <w:pPr>
        <w:tabs>
          <w:tab w:val="left" w:pos="795"/>
        </w:tabs>
        <w:rPr>
          <w:rFonts w:asciiTheme="minorHAnsi" w:hAnsiTheme="minorHAnsi" w:cstheme="minorHAnsi"/>
          <w:b/>
          <w:bCs/>
          <w:sz w:val="24"/>
          <w:szCs w:val="24"/>
        </w:rPr>
      </w:pPr>
      <w:r w:rsidRPr="00B46B10">
        <w:rPr>
          <w:rFonts w:asciiTheme="minorHAnsi" w:hAnsiTheme="minorHAnsi" w:cstheme="minorHAnsi"/>
          <w:b/>
          <w:bCs/>
          <w:sz w:val="24"/>
          <w:szCs w:val="24"/>
        </w:rPr>
        <w:t xml:space="preserve">Please return this form to Latymer All Saints C of E Primary School or email to office@latymerallsaints.enfield.sch.uk (title email PAN Consultation Latymer All Saints C of E Primary School) </w:t>
      </w:r>
    </w:p>
    <w:p w:rsidR="004C4738" w:rsidRDefault="004C4738" w:rsidP="0084004A">
      <w:pPr>
        <w:jc w:val="both"/>
        <w:rPr>
          <w:rFonts w:asciiTheme="minorHAnsi" w:hAnsiTheme="minorHAnsi" w:cstheme="minorHAnsi"/>
          <w:b/>
          <w:sz w:val="18"/>
          <w:szCs w:val="24"/>
        </w:rPr>
      </w:pPr>
    </w:p>
    <w:p w:rsidR="00F81A06" w:rsidRDefault="00F81A06" w:rsidP="0084004A">
      <w:pPr>
        <w:jc w:val="both"/>
        <w:rPr>
          <w:rFonts w:asciiTheme="minorHAnsi" w:hAnsiTheme="minorHAnsi" w:cstheme="minorHAnsi"/>
          <w:b/>
          <w:sz w:val="18"/>
          <w:szCs w:val="24"/>
        </w:rPr>
      </w:pPr>
    </w:p>
    <w:sectPr w:rsidR="00F81A06" w:rsidSect="004D2B47">
      <w:headerReference w:type="default" r:id="rId7"/>
      <w:footerReference w:type="default" r:id="rId8"/>
      <w:pgSz w:w="11906" w:h="16838"/>
      <w:pgMar w:top="1440" w:right="968" w:bottom="1440" w:left="1440" w:header="708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FB6" w:rsidRDefault="000B3FB6" w:rsidP="00C14EBA">
      <w:pPr>
        <w:spacing w:after="0" w:line="240" w:lineRule="auto"/>
      </w:pPr>
      <w:r>
        <w:separator/>
      </w:r>
    </w:p>
  </w:endnote>
  <w:endnote w:type="continuationSeparator" w:id="0">
    <w:p w:rsidR="000B3FB6" w:rsidRDefault="000B3FB6" w:rsidP="00C14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 Joined ENG">
    <w:altName w:val="Calibri"/>
    <w:panose1 w:val="00000000000000000000"/>
    <w:charset w:val="00"/>
    <w:family w:val="modern"/>
    <w:notTrueType/>
    <w:pitch w:val="variable"/>
    <w:sig w:usb0="8000002F" w:usb1="50000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Display">
    <w:panose1 w:val="02000505000000020004"/>
    <w:charset w:val="00"/>
    <w:family w:val="auto"/>
    <w:pitch w:val="variable"/>
    <w:sig w:usb0="A00002EF" w:usb1="4000204B" w:usb2="00000000" w:usb3="00000000" w:csb0="0000019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2A6" w:rsidRPr="0084004A" w:rsidRDefault="005C38CB" w:rsidP="00B852A6">
    <w:pPr>
      <w:widowControl w:val="0"/>
      <w:autoSpaceDE w:val="0"/>
      <w:autoSpaceDN w:val="0"/>
      <w:spacing w:after="0" w:line="240" w:lineRule="auto"/>
      <w:jc w:val="center"/>
      <w:rPr>
        <w:rFonts w:ascii="Calibri" w:eastAsia="Calibri" w:hAnsi="Calibri" w:cs="Calibri"/>
        <w:b/>
        <w:color w:val="0000FF"/>
        <w:sz w:val="18"/>
        <w:szCs w:val="18"/>
        <w14:cntxtAlts w14:val="0"/>
      </w:rPr>
    </w:pPr>
    <w:r>
      <w:rPr>
        <w:rFonts w:ascii="Calibri" w:eastAsia="Calibri" w:hAnsi="Calibri" w:cs="Calibri"/>
        <w:b/>
        <w:color w:val="0000FF"/>
        <w:sz w:val="18"/>
        <w:szCs w:val="18"/>
        <w14:cntxtAlts w14:val="0"/>
      </w:rPr>
      <w:t xml:space="preserve">In our school: we </w:t>
    </w:r>
    <w:r w:rsidRPr="005C38CB">
      <w:rPr>
        <w:rFonts w:ascii="Calibri" w:eastAsia="Calibri" w:hAnsi="Calibri" w:cs="Calibri"/>
        <w:b/>
        <w:color w:val="FF0000"/>
        <w:sz w:val="18"/>
        <w:szCs w:val="18"/>
        <w14:cntxtAlts w14:val="0"/>
      </w:rPr>
      <w:t>love</w:t>
    </w:r>
    <w:r w:rsidR="00B852A6" w:rsidRPr="0084004A">
      <w:rPr>
        <w:rFonts w:ascii="Calibri" w:eastAsia="Calibri" w:hAnsi="Calibri" w:cs="Calibri"/>
        <w:b/>
        <w:color w:val="0000FF"/>
        <w:sz w:val="18"/>
        <w:szCs w:val="18"/>
        <w14:cntxtAlts w14:val="0"/>
      </w:rPr>
      <w:t xml:space="preserve"> deeply, respecting everyone and treating them with dignity;</w:t>
    </w:r>
  </w:p>
  <w:p w:rsidR="00B852A6" w:rsidRPr="0084004A" w:rsidRDefault="00B852A6" w:rsidP="00B852A6">
    <w:pPr>
      <w:widowControl w:val="0"/>
      <w:autoSpaceDE w:val="0"/>
      <w:autoSpaceDN w:val="0"/>
      <w:spacing w:after="0" w:line="240" w:lineRule="auto"/>
      <w:jc w:val="center"/>
      <w:rPr>
        <w:rFonts w:ascii="Calibri" w:eastAsia="Calibri" w:hAnsi="Calibri" w:cs="Calibri"/>
        <w:b/>
        <w:color w:val="0000FF"/>
        <w:sz w:val="18"/>
        <w:szCs w:val="18"/>
        <w14:cntxtAlts w14:val="0"/>
      </w:rPr>
    </w:pPr>
    <w:r w:rsidRPr="0084004A">
      <w:rPr>
        <w:rFonts w:ascii="Calibri" w:eastAsia="Calibri" w:hAnsi="Calibri" w:cs="Calibri"/>
        <w:b/>
        <w:color w:val="0000FF"/>
        <w:sz w:val="18"/>
        <w:szCs w:val="18"/>
        <w14:cntxtAlts w14:val="0"/>
      </w:rPr>
      <w:t xml:space="preserve">we </w:t>
    </w:r>
    <w:r w:rsidRPr="005C38CB">
      <w:rPr>
        <w:rFonts w:ascii="Calibri" w:eastAsia="Calibri" w:hAnsi="Calibri" w:cs="Calibri"/>
        <w:b/>
        <w:color w:val="FF0000"/>
        <w:sz w:val="18"/>
        <w:szCs w:val="18"/>
        <w14:cntxtAlts w14:val="0"/>
      </w:rPr>
      <w:t>aspire</w:t>
    </w:r>
    <w:r w:rsidRPr="0084004A">
      <w:rPr>
        <w:rFonts w:ascii="Calibri" w:eastAsia="Calibri" w:hAnsi="Calibri" w:cs="Calibri"/>
        <w:b/>
        <w:color w:val="0000FF"/>
        <w:sz w:val="18"/>
        <w:szCs w:val="18"/>
        <w14:cntxtAlts w14:val="0"/>
      </w:rPr>
      <w:t xml:space="preserve"> with confidence, working hard and embracing challenge;</w:t>
    </w:r>
  </w:p>
  <w:p w:rsidR="00B852A6" w:rsidRPr="0084004A" w:rsidRDefault="00B852A6" w:rsidP="00B852A6">
    <w:pPr>
      <w:widowControl w:val="0"/>
      <w:autoSpaceDE w:val="0"/>
      <w:autoSpaceDN w:val="0"/>
      <w:spacing w:after="0" w:line="240" w:lineRule="auto"/>
      <w:jc w:val="center"/>
      <w:rPr>
        <w:rFonts w:ascii="Calibri" w:eastAsia="Calibri" w:hAnsi="Calibri" w:cs="Calibri"/>
        <w:b/>
        <w:color w:val="0000FF"/>
        <w:sz w:val="18"/>
        <w:szCs w:val="18"/>
        <w14:cntxtAlts w14:val="0"/>
      </w:rPr>
    </w:pPr>
    <w:r w:rsidRPr="0084004A">
      <w:rPr>
        <w:rFonts w:ascii="Calibri" w:eastAsia="Calibri" w:hAnsi="Calibri" w:cs="Calibri"/>
        <w:b/>
        <w:color w:val="0000FF"/>
        <w:sz w:val="18"/>
        <w:szCs w:val="18"/>
        <w14:cntxtAlts w14:val="0"/>
      </w:rPr>
      <w:t xml:space="preserve">we </w:t>
    </w:r>
    <w:r w:rsidRPr="005C38CB">
      <w:rPr>
        <w:rFonts w:ascii="Calibri" w:eastAsia="Calibri" w:hAnsi="Calibri" w:cs="Calibri"/>
        <w:b/>
        <w:color w:val="FF0000"/>
        <w:sz w:val="18"/>
        <w:szCs w:val="18"/>
        <w14:cntxtAlts w14:val="0"/>
      </w:rPr>
      <w:t>serve</w:t>
    </w:r>
    <w:r w:rsidRPr="0084004A">
      <w:rPr>
        <w:rFonts w:ascii="Calibri" w:eastAsia="Calibri" w:hAnsi="Calibri" w:cs="Calibri"/>
        <w:b/>
        <w:color w:val="0000FF"/>
        <w:sz w:val="18"/>
        <w:szCs w:val="18"/>
        <w14:cntxtAlts w14:val="0"/>
      </w:rPr>
      <w:t xml:space="preserve"> God and our community, following the example of Jesus, to create a better world.</w:t>
    </w:r>
  </w:p>
  <w:p w:rsidR="00B852A6" w:rsidRPr="0084004A" w:rsidRDefault="00B852A6" w:rsidP="00B852A6">
    <w:pPr>
      <w:widowControl w:val="0"/>
      <w:autoSpaceDE w:val="0"/>
      <w:autoSpaceDN w:val="0"/>
      <w:spacing w:after="0" w:line="240" w:lineRule="auto"/>
      <w:jc w:val="center"/>
      <w:rPr>
        <w:rFonts w:ascii="Calibri" w:eastAsia="Calibri" w:hAnsi="Calibri" w:cs="Calibri"/>
        <w:b/>
        <w:color w:val="0000FF"/>
        <w:sz w:val="20"/>
        <w:szCs w:val="18"/>
        <w14:cntxtAlts w14:val="0"/>
      </w:rPr>
    </w:pPr>
    <w:r w:rsidRPr="0084004A">
      <w:rPr>
        <w:rFonts w:ascii="Calibri" w:eastAsia="Times New Roman" w:hAnsi="Calibri" w:cs="Calibri"/>
        <w:b/>
        <w:bCs/>
        <w:color w:val="0000FF"/>
        <w:kern w:val="36"/>
        <w:sz w:val="20"/>
        <w:szCs w:val="18"/>
        <w14:cntxtAlts w14:val="0"/>
      </w:rPr>
      <w:t>Ephesians 5:2 (NLT)</w:t>
    </w:r>
  </w:p>
  <w:p w:rsidR="00B852A6" w:rsidRPr="005C38CB" w:rsidRDefault="00B852A6" w:rsidP="00B852A6">
    <w:pPr>
      <w:spacing w:after="0" w:line="240" w:lineRule="auto"/>
      <w:jc w:val="center"/>
      <w:rPr>
        <w:rFonts w:ascii="Arial" w:eastAsia="Times New Roman" w:hAnsi="Arial" w:cs="Arial"/>
        <w:snapToGrid w:val="0"/>
        <w:color w:val="FF0000"/>
        <w:sz w:val="20"/>
        <w:szCs w:val="20"/>
        <w14:cntxtAlts w14:val="0"/>
      </w:rPr>
    </w:pPr>
    <w:r w:rsidRPr="005C38CB">
      <w:rPr>
        <w:rFonts w:ascii="Calibri" w:eastAsia="Times New Roman" w:hAnsi="Calibri" w:cs="Calibri"/>
        <w:b/>
        <w:i/>
        <w:color w:val="FF0000"/>
        <w:sz w:val="18"/>
        <w:szCs w:val="20"/>
        <w14:cntxtAlts w14:val="0"/>
      </w:rPr>
      <w:t>“Live a life filled with love, following the example of Christ. He loved us and offered himself as a sacrifice for us.”</w:t>
    </w:r>
  </w:p>
  <w:p w:rsidR="00B852A6" w:rsidRPr="0084004A" w:rsidRDefault="00B852A6" w:rsidP="00B852A6">
    <w:pPr>
      <w:spacing w:after="0" w:line="240" w:lineRule="auto"/>
      <w:rPr>
        <w:rFonts w:ascii="Arial" w:eastAsia="Times New Roman" w:hAnsi="Arial" w:cs="Arial"/>
        <w:snapToGrid w:val="0"/>
        <w:color w:val="800080"/>
        <w:sz w:val="20"/>
        <w:szCs w:val="20"/>
        <w14:cntxtAlts w14:val="0"/>
      </w:rPr>
    </w:pPr>
  </w:p>
  <w:p w:rsidR="00B852A6" w:rsidRPr="0084004A" w:rsidRDefault="00B852A6" w:rsidP="004D2B47">
    <w:pPr>
      <w:spacing w:after="0" w:line="240" w:lineRule="auto"/>
      <w:ind w:hanging="426"/>
      <w:jc w:val="center"/>
      <w:rPr>
        <w:rFonts w:ascii="Arial" w:eastAsia="Times New Roman" w:hAnsi="Arial" w:cs="Arial"/>
        <w:snapToGrid w:val="0"/>
        <w:color w:val="800080"/>
        <w:sz w:val="20"/>
        <w:szCs w:val="20"/>
        <w14:cntxtAlts w14:val="0"/>
      </w:rPr>
    </w:pPr>
    <w:r w:rsidRPr="0084004A">
      <w:rPr>
        <w:rFonts w:ascii="Times New Roman" w:eastAsia="Times New Roman" w:hAnsi="Times New Roman"/>
        <w:noProof/>
        <w:sz w:val="18"/>
        <w:szCs w:val="20"/>
        <w:lang w:eastAsia="en-GB"/>
        <w14:cntxtAlts w14:val="0"/>
      </w:rPr>
      <w:drawing>
        <wp:inline distT="0" distB="0" distL="0" distR="0" wp14:anchorId="0C39907A" wp14:editId="1768516B">
          <wp:extent cx="391160" cy="429895"/>
          <wp:effectExtent l="0" t="0" r="8890" b="8255"/>
          <wp:docPr id="12" name="Picture 12" descr="http://www.archbishops-school.co.uk/Resources/user/Ofsted_Good_201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http://www.archbishops-school.co.uk/Resources/user/Ofsted_Good_201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7944" r="22382"/>
                  <a:stretch>
                    <a:fillRect/>
                  </a:stretch>
                </pic:blipFill>
                <pic:spPr bwMode="auto">
                  <a:xfrm>
                    <a:off x="0" y="0"/>
                    <a:ext cx="391160" cy="429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004A">
      <w:rPr>
        <w:rFonts w:ascii="Monotype Corsiva" w:eastAsia="Times New Roman" w:hAnsi="Monotype Corsiva"/>
        <w:b/>
        <w:noProof/>
        <w:color w:val="0000FF"/>
        <w:sz w:val="44"/>
        <w:szCs w:val="44"/>
        <w:lang w:eastAsia="en-GB"/>
        <w14:cntxtAlts w14:val="0"/>
      </w:rPr>
      <w:drawing>
        <wp:inline distT="0" distB="0" distL="0" distR="0" wp14:anchorId="18083916" wp14:editId="0E82B1D9">
          <wp:extent cx="581025" cy="420370"/>
          <wp:effectExtent l="0" t="0" r="9525" b="0"/>
          <wp:docPr id="13" name="Picture 13" descr="https://blewbury.oxon.sch.uk/wp-content/uploads/2021/02/siamsgoo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ttps://blewbury.oxon.sch.uk/wp-content/uploads/2021/02/siamsgood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420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004A">
      <w:rPr>
        <w:rFonts w:ascii="Times New Roman" w:eastAsia="Times New Roman" w:hAnsi="Times New Roman"/>
        <w:noProof/>
        <w:sz w:val="20"/>
        <w:szCs w:val="20"/>
        <w:lang w:eastAsia="en-GB"/>
        <w14:cntxtAlts w14:val="0"/>
      </w:rPr>
      <w:drawing>
        <wp:inline distT="0" distB="0" distL="0" distR="0" wp14:anchorId="46ED95CB" wp14:editId="23985CEC">
          <wp:extent cx="442595" cy="442595"/>
          <wp:effectExtent l="0" t="0" r="0" b="0"/>
          <wp:docPr id="14" name="Picture 14" descr="https://www.voice-online.co.uk/wp-content/uploads/2023/08/LDBS_logo_purple_on_white_jpeg_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s://www.voice-online.co.uk/wp-content/uploads/2023/08/LDBS_logo_purple_on_white_jpeg__1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2595" cy="442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004A">
      <w:rPr>
        <w:rFonts w:ascii="Times New Roman" w:eastAsia="Times New Roman" w:hAnsi="Times New Roman"/>
        <w:noProof/>
        <w:sz w:val="20"/>
        <w:szCs w:val="20"/>
        <w:lang w:eastAsia="en-GB"/>
        <w14:cntxtAlts w14:val="0"/>
      </w:rPr>
      <w:drawing>
        <wp:inline distT="0" distB="0" distL="0" distR="0" wp14:anchorId="27318AD9" wp14:editId="71DA2F98">
          <wp:extent cx="419100" cy="448945"/>
          <wp:effectExtent l="0" t="0" r="0" b="0"/>
          <wp:docPr id="15" name="Picture 15" descr="https://www.latymerallsaints.enfield.sch.uk/_site/data/files/images/77867E5E19DFF589354735A4838F4B99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https://www.latymerallsaints.enfield.sch.uk/_site/data/files/images/77867E5E19DFF589354735A4838F4B99.png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673" r="6276"/>
                  <a:stretch/>
                </pic:blipFill>
                <pic:spPr bwMode="auto">
                  <a:xfrm>
                    <a:off x="0" y="0"/>
                    <a:ext cx="419100" cy="4489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84004A">
      <w:rPr>
        <w:rFonts w:ascii="Times New Roman" w:eastAsia="Times New Roman" w:hAnsi="Times New Roman"/>
        <w:noProof/>
        <w:sz w:val="20"/>
        <w:szCs w:val="20"/>
        <w:lang w:eastAsia="en-GB"/>
        <w14:cntxtAlts w14:val="0"/>
      </w:rPr>
      <w:drawing>
        <wp:inline distT="0" distB="0" distL="0" distR="0" wp14:anchorId="047A0260" wp14:editId="7061420B">
          <wp:extent cx="763905" cy="411480"/>
          <wp:effectExtent l="0" t="0" r="0" b="0"/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400" t="12946" r="8118" b="-3780"/>
                  <a:stretch/>
                </pic:blipFill>
                <pic:spPr bwMode="auto">
                  <a:xfrm>
                    <a:off x="0" y="0"/>
                    <a:ext cx="818909" cy="44110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84004A">
      <w:rPr>
        <w:rFonts w:ascii="Times New Roman" w:eastAsia="Times New Roman" w:hAnsi="Times New Roman"/>
        <w:noProof/>
        <w:sz w:val="20"/>
        <w:szCs w:val="20"/>
        <w:lang w:eastAsia="en-GB"/>
        <w14:cntxtAlts w14:val="0"/>
      </w:rPr>
      <w:drawing>
        <wp:inline distT="0" distB="0" distL="0" distR="0" wp14:anchorId="11355EF2" wp14:editId="478818F8">
          <wp:extent cx="773430" cy="436245"/>
          <wp:effectExtent l="0" t="0" r="7620" b="1905"/>
          <wp:docPr id="17" name="Picture 17" descr="https://www.scvo.info/wp-content/uploads/2023/04/Picture1-300x17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https://www.scvo.info/wp-content/uploads/2023/04/Picture1-300x170.pn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430" cy="436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004A">
      <w:rPr>
        <w:rFonts w:ascii="Times New Roman" w:eastAsia="Times New Roman" w:hAnsi="Times New Roman"/>
        <w:noProof/>
        <w:sz w:val="18"/>
        <w:szCs w:val="20"/>
        <w:lang w:eastAsia="en-GB"/>
        <w14:cntxtAlts w14:val="0"/>
      </w:rPr>
      <w:drawing>
        <wp:inline distT="0" distB="0" distL="0" distR="0" wp14:anchorId="4B32BEA1" wp14:editId="74C80CD6">
          <wp:extent cx="500380" cy="407670"/>
          <wp:effectExtent l="0" t="0" r="0" b="0"/>
          <wp:docPr id="18" name="Picture 18" descr="http://www.healthyschoolslondon.org.uk/sites/all/themes/hsl/assets/images/awards/silver-awar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http://www.healthyschoolslondon.org.uk/sites/all/themes/hsl/assets/images/awards/silver-award.jpg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380" cy="407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84004A">
      <w:rPr>
        <w:rFonts w:ascii="Times New Roman" w:eastAsia="Times New Roman" w:hAnsi="Times New Roman"/>
        <w:noProof/>
        <w:sz w:val="20"/>
        <w:szCs w:val="20"/>
        <w:lang w:eastAsia="en-GB"/>
        <w14:cntxtAlts w14:val="0"/>
      </w:rPr>
      <w:drawing>
        <wp:inline distT="0" distB="0" distL="0" distR="0" wp14:anchorId="39A17297" wp14:editId="01B5E6A6">
          <wp:extent cx="672737" cy="375285"/>
          <wp:effectExtent l="0" t="0" r="635" b="5715"/>
          <wp:docPr id="19" name="Picture 19" descr="ECP Logo Cro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ECP Logo Crop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036" cy="37712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448C6">
      <w:fldChar w:fldCharType="begin"/>
    </w:r>
    <w:r w:rsidR="000448C6">
      <w:instrText xml:space="preserve"> INCLUDEPICTURE "https://enhancetheuk.org/wp-content/uploads/2017/09/lottery-funded-logo-e1506004385584.png" \* MERGEFORMATINET </w:instrText>
    </w:r>
    <w:r w:rsidR="000448C6">
      <w:fldChar w:fldCharType="separate"/>
    </w:r>
    <w:r w:rsidR="000448C6">
      <w:rPr>
        <w:noProof/>
        <w:lang w:eastAsia="en-GB"/>
      </w:rPr>
      <w:drawing>
        <wp:inline distT="0" distB="0" distL="0" distR="0" wp14:anchorId="3A5E0EF9" wp14:editId="457147CB">
          <wp:extent cx="574766" cy="379506"/>
          <wp:effectExtent l="0" t="0" r="0" b="1905"/>
          <wp:docPr id="399251481" name="Picture 4" descr="lottery-funded-logo | Enhance the U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lottery-funded-logo | Enhance the UK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66" cy="408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448C6">
      <w:fldChar w:fldCharType="end"/>
    </w:r>
    <w:r w:rsidR="004D2B47" w:rsidRPr="004D2B47">
      <w:t xml:space="preserve"> </w:t>
    </w:r>
    <w:r w:rsidR="004D2B47">
      <w:fldChar w:fldCharType="begin"/>
    </w:r>
    <w:r w:rsidR="004D2B47">
      <w:instrText xml:space="preserve"> INCLUDEPICTURE "https://iwcapital.co.uk/wp-content/uploads/2018/12/Felix.png" \* MERGEFORMATINET </w:instrText>
    </w:r>
    <w:r w:rsidR="004D2B47">
      <w:fldChar w:fldCharType="separate"/>
    </w:r>
    <w:r w:rsidR="004D2B47">
      <w:rPr>
        <w:noProof/>
        <w:lang w:eastAsia="en-GB"/>
      </w:rPr>
      <w:drawing>
        <wp:inline distT="0" distB="0" distL="0" distR="0" wp14:anchorId="2E1BE1E7" wp14:editId="124CB17D">
          <wp:extent cx="891381" cy="313508"/>
          <wp:effectExtent l="0" t="0" r="0" b="0"/>
          <wp:docPr id="811170762" name="Picture 1" descr="IW Capital at the Felix project - IW Capi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W Capital at the Felix project - IW Capital"/>
                  <pic:cNvPicPr>
                    <a:picLocks noChangeAspect="1" noChangeArrowheads="1"/>
                  </pic:cNvPicPr>
                </pic:nvPicPr>
                <pic:blipFill rotWithShape="1"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-19255"/>
                  <a:stretch/>
                </pic:blipFill>
                <pic:spPr bwMode="auto">
                  <a:xfrm>
                    <a:off x="0" y="0"/>
                    <a:ext cx="1050195" cy="36936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4D2B47">
      <w:fldChar w:fldCharType="end"/>
    </w:r>
  </w:p>
  <w:p w:rsidR="00B852A6" w:rsidRDefault="00B852A6">
    <w:pPr>
      <w:pStyle w:val="Footer"/>
    </w:pPr>
  </w:p>
  <w:p w:rsidR="00B852A6" w:rsidRDefault="00B852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FB6" w:rsidRDefault="000B3FB6" w:rsidP="00C14EBA">
      <w:pPr>
        <w:spacing w:after="0" w:line="240" w:lineRule="auto"/>
      </w:pPr>
      <w:r>
        <w:separator/>
      </w:r>
    </w:p>
  </w:footnote>
  <w:footnote w:type="continuationSeparator" w:id="0">
    <w:p w:rsidR="000B3FB6" w:rsidRDefault="000B3FB6" w:rsidP="00C14E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52A6" w:rsidRPr="00C14EBA" w:rsidRDefault="00B852A6" w:rsidP="00C14EBA">
    <w:pPr>
      <w:pBdr>
        <w:bottom w:val="single" w:sz="8" w:space="1" w:color="auto"/>
      </w:pBdr>
      <w:rPr>
        <w:rFonts w:ascii="Monotype Corsiva" w:eastAsia="Times New Roman" w:hAnsi="Monotype Corsiva"/>
        <w:b/>
        <w:color w:val="0000FF"/>
        <w:sz w:val="44"/>
        <w:szCs w:val="36"/>
        <w14:cntxtAlts w14:val="0"/>
      </w:rPr>
    </w:pPr>
    <w:r w:rsidRPr="00C14EBA">
      <w:rPr>
        <w:rFonts w:ascii="Times New Roman" w:eastAsia="Times New Roman" w:hAnsi="Times New Roman"/>
        <w:noProof/>
        <w:sz w:val="24"/>
        <w:szCs w:val="20"/>
        <w:lang w:eastAsia="en-GB"/>
        <w14:cntxtAlts w14:val="0"/>
      </w:rPr>
      <w:drawing>
        <wp:anchor distT="0" distB="0" distL="114300" distR="114300" simplePos="0" relativeHeight="251659264" behindDoc="0" locked="0" layoutInCell="1" allowOverlap="1" wp14:anchorId="0B0AD78C" wp14:editId="39FBCECE">
          <wp:simplePos x="0" y="0"/>
          <wp:positionH relativeFrom="column">
            <wp:posOffset>5499100</wp:posOffset>
          </wp:positionH>
          <wp:positionV relativeFrom="paragraph">
            <wp:posOffset>3810</wp:posOffset>
          </wp:positionV>
          <wp:extent cx="716280" cy="751840"/>
          <wp:effectExtent l="0" t="0" r="7620" b="0"/>
          <wp:wrapNone/>
          <wp:docPr id="1" name="Picture 1" descr="File0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ile00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6280" cy="751840"/>
                  </a:xfrm>
                  <a:prstGeom prst="rect">
                    <a:avLst/>
                  </a:prstGeom>
                  <a:solidFill>
                    <a:srgbClr val="0000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14EBA">
      <w:rPr>
        <w:rFonts w:ascii="Monotype Corsiva" w:eastAsia="Times New Roman" w:hAnsi="Monotype Corsiva"/>
        <w:b/>
        <w:color w:val="0000FF"/>
        <w:sz w:val="44"/>
        <w:szCs w:val="36"/>
        <w14:cntxtAlts w14:val="0"/>
      </w:rPr>
      <w:t xml:space="preserve">Latymer All Saints C of E Primary School    </w:t>
    </w:r>
  </w:p>
  <w:p w:rsidR="00B852A6" w:rsidRPr="00C14EBA" w:rsidRDefault="00B852A6" w:rsidP="00C14EBA">
    <w:pPr>
      <w:spacing w:after="0" w:line="240" w:lineRule="auto"/>
      <w:rPr>
        <w:rFonts w:ascii="Calibri" w:eastAsia="Times New Roman" w:hAnsi="Calibri" w:cs="Calibri"/>
        <w:color w:val="0000FF"/>
        <w:sz w:val="24"/>
        <w:szCs w:val="22"/>
        <w14:cntxtAlts w14:val="0"/>
      </w:rPr>
    </w:pPr>
    <w:r w:rsidRPr="00C14EBA">
      <w:rPr>
        <w:rFonts w:ascii="Calibri" w:eastAsia="Times New Roman" w:hAnsi="Calibri" w:cs="Calibri"/>
        <w:color w:val="0000FF"/>
        <w:sz w:val="24"/>
        <w:szCs w:val="22"/>
        <w14:cntxtAlts w14:val="0"/>
      </w:rPr>
      <w:t>41 Hydethorpe Avenue, Edmonton, London, N9 9RS</w:t>
    </w:r>
  </w:p>
  <w:p w:rsidR="00B852A6" w:rsidRPr="00C14EBA" w:rsidRDefault="00B852A6" w:rsidP="00C14EBA">
    <w:pPr>
      <w:tabs>
        <w:tab w:val="left" w:pos="4741"/>
      </w:tabs>
      <w:spacing w:after="0" w:line="240" w:lineRule="auto"/>
      <w:rPr>
        <w:rFonts w:ascii="Calibri" w:eastAsia="Times New Roman" w:hAnsi="Calibri" w:cs="Calibri"/>
        <w:color w:val="0000FF"/>
        <w:sz w:val="22"/>
        <w:szCs w:val="20"/>
        <w14:cntxtAlts w14:val="0"/>
      </w:rPr>
    </w:pPr>
    <w:r w:rsidRPr="00C14EBA">
      <w:rPr>
        <w:rFonts w:ascii="Calibri" w:eastAsia="Times New Roman" w:hAnsi="Calibri" w:cs="Calibri"/>
        <w:color w:val="0000FF"/>
        <w:sz w:val="22"/>
        <w:szCs w:val="20"/>
        <w14:cntxtAlts w14:val="0"/>
      </w:rPr>
      <w:t xml:space="preserve">Telephone: 020 8807 2679 </w:t>
    </w:r>
  </w:p>
  <w:p w:rsidR="00B852A6" w:rsidRPr="00C14EBA" w:rsidRDefault="00B852A6" w:rsidP="00C14EBA">
    <w:pPr>
      <w:tabs>
        <w:tab w:val="left" w:pos="4741"/>
      </w:tabs>
      <w:spacing w:after="0" w:line="240" w:lineRule="auto"/>
      <w:rPr>
        <w:rFonts w:ascii="Calibri" w:eastAsia="Times New Roman" w:hAnsi="Calibri" w:cs="Calibri"/>
        <w:color w:val="0000FF"/>
        <w:sz w:val="22"/>
        <w:szCs w:val="20"/>
        <w14:cntxtAlts w14:val="0"/>
      </w:rPr>
    </w:pPr>
    <w:r w:rsidRPr="00C14EBA">
      <w:rPr>
        <w:rFonts w:ascii="Calibri" w:eastAsia="Times New Roman" w:hAnsi="Calibri" w:cs="Calibri"/>
        <w:color w:val="0000FF"/>
        <w:sz w:val="22"/>
        <w:szCs w:val="20"/>
        <w14:cntxtAlts w14:val="0"/>
      </w:rPr>
      <w:t xml:space="preserve">Email: </w:t>
    </w:r>
    <w:hyperlink r:id="rId2" w:history="1">
      <w:r w:rsidRPr="00C14EBA">
        <w:rPr>
          <w:rFonts w:ascii="Calibri" w:eastAsia="Times New Roman" w:hAnsi="Calibri" w:cs="Calibri"/>
          <w:color w:val="0000FF"/>
          <w:sz w:val="22"/>
          <w:szCs w:val="20"/>
          <w:u w:val="single"/>
          <w14:cntxtAlts w14:val="0"/>
        </w:rPr>
        <w:t>office@latymerallsaints.enfield.sch.uk</w:t>
      </w:r>
    </w:hyperlink>
    <w:r w:rsidRPr="00C14EBA">
      <w:rPr>
        <w:rFonts w:ascii="Calibri" w:eastAsia="Times New Roman" w:hAnsi="Calibri" w:cs="Calibri"/>
        <w:color w:val="0000FF"/>
        <w:sz w:val="22"/>
        <w:szCs w:val="20"/>
        <w14:cntxtAlts w14:val="0"/>
      </w:rPr>
      <w:t xml:space="preserve">   </w:t>
    </w:r>
  </w:p>
  <w:p w:rsidR="00B852A6" w:rsidRPr="00C14EBA" w:rsidRDefault="00B852A6" w:rsidP="00C14EBA">
    <w:pPr>
      <w:tabs>
        <w:tab w:val="left" w:pos="4741"/>
      </w:tabs>
      <w:spacing w:after="0" w:line="240" w:lineRule="auto"/>
      <w:rPr>
        <w:rFonts w:ascii="Monotype Corsiva" w:eastAsia="Times New Roman" w:hAnsi="Monotype Corsiva" w:cs="Arial"/>
        <w:color w:val="0000FF"/>
        <w:sz w:val="22"/>
        <w:szCs w:val="20"/>
        <w14:cntxtAlts w14:val="0"/>
      </w:rPr>
    </w:pPr>
    <w:r w:rsidRPr="00C14EBA">
      <w:rPr>
        <w:rFonts w:ascii="Calibri" w:eastAsia="Times New Roman" w:hAnsi="Calibri" w:cs="Calibri"/>
        <w:color w:val="0000FF"/>
        <w:sz w:val="22"/>
        <w:szCs w:val="20"/>
        <w14:cntxtAlts w14:val="0"/>
      </w:rPr>
      <w:t>Website: www.latymerallsaints.enfield.sch.uk</w:t>
    </w:r>
    <w:r w:rsidRPr="00C14EBA">
      <w:rPr>
        <w:rFonts w:ascii="Monotype Corsiva" w:eastAsia="Times New Roman" w:hAnsi="Monotype Corsiva" w:cs="Arial"/>
        <w:color w:val="0000FF"/>
        <w:sz w:val="22"/>
        <w:szCs w:val="20"/>
        <w14:cntxtAlts w14:val="0"/>
      </w:rPr>
      <w:t xml:space="preserve">                                        </w:t>
    </w:r>
  </w:p>
  <w:p w:rsidR="00B852A6" w:rsidRPr="00C14EBA" w:rsidRDefault="00B852A6" w:rsidP="00C14EBA">
    <w:pPr>
      <w:tabs>
        <w:tab w:val="left" w:pos="4741"/>
      </w:tabs>
      <w:spacing w:after="0" w:line="240" w:lineRule="auto"/>
      <w:rPr>
        <w:rFonts w:ascii="Monotype Corsiva" w:eastAsia="Times New Roman" w:hAnsi="Monotype Corsiva" w:cs="Arial"/>
        <w:color w:val="0000FF"/>
        <w:sz w:val="22"/>
        <w:szCs w:val="22"/>
        <w14:cntxtAlts w14:val="0"/>
      </w:rPr>
    </w:pPr>
    <w:r w:rsidRPr="00C14EBA">
      <w:rPr>
        <w:rFonts w:ascii="Sitka Display" w:eastAsia="Times New Roman" w:hAnsi="Sitka Display"/>
        <w:b/>
        <w:sz w:val="24"/>
        <w:szCs w:val="22"/>
        <w14:cntxtAlts w14:val="0"/>
      </w:rPr>
      <w:t xml:space="preserve">Headteacher: </w:t>
    </w:r>
    <w:r w:rsidRPr="00C14EBA">
      <w:rPr>
        <w:rFonts w:ascii="Gabriola" w:eastAsia="Times New Roman" w:hAnsi="Gabriola"/>
        <w:b/>
        <w:sz w:val="28"/>
        <w:szCs w:val="22"/>
        <w14:cntxtAlts w14:val="0"/>
      </w:rPr>
      <w:t>Sandra Johnson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AC3420"/>
    <w:multiLevelType w:val="hybridMultilevel"/>
    <w:tmpl w:val="F2DA5D36"/>
    <w:lvl w:ilvl="0" w:tplc="E4E83F7A">
      <w:start w:val="2"/>
      <w:numFmt w:val="decimal"/>
      <w:lvlText w:val="%1)"/>
      <w:lvlJc w:val="left"/>
      <w:pPr>
        <w:ind w:left="3240" w:hanging="360"/>
      </w:pPr>
    </w:lvl>
    <w:lvl w:ilvl="1" w:tplc="08090019">
      <w:start w:val="1"/>
      <w:numFmt w:val="lowerLetter"/>
      <w:lvlText w:val="%2."/>
      <w:lvlJc w:val="left"/>
      <w:pPr>
        <w:ind w:left="3960" w:hanging="360"/>
      </w:pPr>
    </w:lvl>
    <w:lvl w:ilvl="2" w:tplc="0809001B">
      <w:start w:val="1"/>
      <w:numFmt w:val="lowerRoman"/>
      <w:lvlText w:val="%3."/>
      <w:lvlJc w:val="right"/>
      <w:pPr>
        <w:ind w:left="4680" w:hanging="180"/>
      </w:pPr>
    </w:lvl>
    <w:lvl w:ilvl="3" w:tplc="0809000F">
      <w:start w:val="1"/>
      <w:numFmt w:val="decimal"/>
      <w:lvlText w:val="%4."/>
      <w:lvlJc w:val="left"/>
      <w:pPr>
        <w:ind w:left="5400" w:hanging="360"/>
      </w:pPr>
    </w:lvl>
    <w:lvl w:ilvl="4" w:tplc="08090019">
      <w:start w:val="1"/>
      <w:numFmt w:val="lowerLetter"/>
      <w:lvlText w:val="%5."/>
      <w:lvlJc w:val="left"/>
      <w:pPr>
        <w:ind w:left="6120" w:hanging="360"/>
      </w:pPr>
    </w:lvl>
    <w:lvl w:ilvl="5" w:tplc="0809001B">
      <w:start w:val="1"/>
      <w:numFmt w:val="lowerRoman"/>
      <w:lvlText w:val="%6."/>
      <w:lvlJc w:val="right"/>
      <w:pPr>
        <w:ind w:left="6840" w:hanging="180"/>
      </w:pPr>
    </w:lvl>
    <w:lvl w:ilvl="6" w:tplc="0809000F">
      <w:start w:val="1"/>
      <w:numFmt w:val="decimal"/>
      <w:lvlText w:val="%7."/>
      <w:lvlJc w:val="left"/>
      <w:pPr>
        <w:ind w:left="7560" w:hanging="360"/>
      </w:pPr>
    </w:lvl>
    <w:lvl w:ilvl="7" w:tplc="08090019">
      <w:start w:val="1"/>
      <w:numFmt w:val="lowerLetter"/>
      <w:lvlText w:val="%8."/>
      <w:lvlJc w:val="left"/>
      <w:pPr>
        <w:ind w:left="8280" w:hanging="360"/>
      </w:pPr>
    </w:lvl>
    <w:lvl w:ilvl="8" w:tplc="0809001B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A75"/>
    <w:rsid w:val="000448C6"/>
    <w:rsid w:val="0009273E"/>
    <w:rsid w:val="000B3FB6"/>
    <w:rsid w:val="00247FF1"/>
    <w:rsid w:val="00277168"/>
    <w:rsid w:val="002E2512"/>
    <w:rsid w:val="00341117"/>
    <w:rsid w:val="003744EA"/>
    <w:rsid w:val="003A6885"/>
    <w:rsid w:val="003E128B"/>
    <w:rsid w:val="00486A75"/>
    <w:rsid w:val="004C4738"/>
    <w:rsid w:val="004D2B47"/>
    <w:rsid w:val="00591B47"/>
    <w:rsid w:val="005B1E7C"/>
    <w:rsid w:val="005C38CB"/>
    <w:rsid w:val="005C5D84"/>
    <w:rsid w:val="005E51EF"/>
    <w:rsid w:val="00635F29"/>
    <w:rsid w:val="006E3877"/>
    <w:rsid w:val="00781288"/>
    <w:rsid w:val="0082524B"/>
    <w:rsid w:val="0084004A"/>
    <w:rsid w:val="009C36C3"/>
    <w:rsid w:val="00A21AB9"/>
    <w:rsid w:val="00A97443"/>
    <w:rsid w:val="00B46B10"/>
    <w:rsid w:val="00B852A6"/>
    <w:rsid w:val="00BF7754"/>
    <w:rsid w:val="00C14EBA"/>
    <w:rsid w:val="00C20C97"/>
    <w:rsid w:val="00C27C7E"/>
    <w:rsid w:val="00CC7753"/>
    <w:rsid w:val="00D2124D"/>
    <w:rsid w:val="00D9640E"/>
    <w:rsid w:val="00DE09C6"/>
    <w:rsid w:val="00E444D9"/>
    <w:rsid w:val="00E51EB0"/>
    <w:rsid w:val="00F06B0F"/>
    <w:rsid w:val="00F75BCA"/>
    <w:rsid w:val="00F8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C7D6C3"/>
  <w15:chartTrackingRefBased/>
  <w15:docId w15:val="{17DC2F97-288B-48BD-8CB2-61C0333FD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assoon Joined ENG" w:eastAsiaTheme="minorHAnsi" w:hAnsi="Sassoon Joined ENG" w:cs="Times New Roman"/>
        <w:sz w:val="32"/>
        <w:szCs w:val="23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14E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4EBA"/>
  </w:style>
  <w:style w:type="paragraph" w:styleId="Footer">
    <w:name w:val="footer"/>
    <w:basedOn w:val="Normal"/>
    <w:link w:val="FooterChar"/>
    <w:uiPriority w:val="99"/>
    <w:unhideWhenUsed/>
    <w:rsid w:val="00C14EB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4EBA"/>
  </w:style>
  <w:style w:type="paragraph" w:styleId="BalloonText">
    <w:name w:val="Balloon Text"/>
    <w:basedOn w:val="Normal"/>
    <w:link w:val="BalloonTextChar"/>
    <w:uiPriority w:val="99"/>
    <w:semiHidden/>
    <w:unhideWhenUsed/>
    <w:rsid w:val="008400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04A"/>
    <w:rPr>
      <w:rFonts w:ascii="Segoe UI" w:hAnsi="Segoe UI" w:cs="Segoe UI"/>
      <w:sz w:val="18"/>
      <w:szCs w:val="18"/>
    </w:rPr>
  </w:style>
  <w:style w:type="table" w:customStyle="1" w:styleId="TableGrid">
    <w:name w:val="TableGrid"/>
    <w:rsid w:val="0082524B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en-GB"/>
      <w14:cntxtAlts w14:val="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B46B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pn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png"/><Relationship Id="rId5" Type="http://schemas.openxmlformats.org/officeDocument/2006/relationships/image" Target="media/image6.png"/><Relationship Id="rId10" Type="http://schemas.openxmlformats.org/officeDocument/2006/relationships/image" Target="media/image11.png"/><Relationship Id="rId4" Type="http://schemas.openxmlformats.org/officeDocument/2006/relationships/image" Target="media/image5.png"/><Relationship Id="rId9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latymerallsaints.enfield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778AE88</Template>
  <TotalTime>1</TotalTime>
  <Pages>1</Pages>
  <Words>105</Words>
  <Characters>599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Johnson</dc:creator>
  <cp:keywords/>
  <dc:description/>
  <cp:lastModifiedBy>Sandra Johnson</cp:lastModifiedBy>
  <cp:revision>2</cp:revision>
  <cp:lastPrinted>2024-09-04T14:59:00Z</cp:lastPrinted>
  <dcterms:created xsi:type="dcterms:W3CDTF">2024-12-19T06:35:00Z</dcterms:created>
  <dcterms:modified xsi:type="dcterms:W3CDTF">2024-12-19T06:35:00Z</dcterms:modified>
</cp:coreProperties>
</file>