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BAC18" w14:textId="560D5E8E" w:rsidR="003F53E0" w:rsidRPr="00B444BA" w:rsidRDefault="00562669" w:rsidP="00A43151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 xml:space="preserve">Official Letter </w:t>
      </w:r>
      <w:r w:rsidR="00B444BA" w:rsidRPr="00B444BA">
        <w:rPr>
          <w:b/>
          <w:sz w:val="32"/>
          <w:szCs w:val="32"/>
          <w:u w:val="single"/>
        </w:rPr>
        <w:t>R</w:t>
      </w:r>
      <w:r w:rsidR="00A43151" w:rsidRPr="00B444BA">
        <w:rPr>
          <w:b/>
          <w:sz w:val="32"/>
          <w:szCs w:val="32"/>
          <w:u w:val="single"/>
        </w:rPr>
        <w:t xml:space="preserve">equest </w:t>
      </w:r>
    </w:p>
    <w:p w14:paraId="4996DCC2" w14:textId="2F85E111" w:rsidR="00B444BA" w:rsidRPr="00562669" w:rsidRDefault="00B444BA" w:rsidP="0056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562669">
        <w:rPr>
          <w:b/>
          <w:sz w:val="28"/>
          <w:szCs w:val="28"/>
        </w:rPr>
        <w:t>There will be a charge of £10 to prepare a requested document</w:t>
      </w:r>
      <w:r w:rsidR="00E246FA">
        <w:rPr>
          <w:b/>
          <w:sz w:val="28"/>
          <w:szCs w:val="28"/>
        </w:rPr>
        <w:t xml:space="preserve">,                                     </w:t>
      </w:r>
      <w:r w:rsidRPr="00562669">
        <w:rPr>
          <w:b/>
          <w:sz w:val="28"/>
          <w:szCs w:val="28"/>
        </w:rPr>
        <w:t xml:space="preserve"> payable </w:t>
      </w:r>
      <w:r w:rsidR="00E846C5" w:rsidRPr="00562669">
        <w:rPr>
          <w:b/>
          <w:sz w:val="28"/>
          <w:szCs w:val="28"/>
        </w:rPr>
        <w:t xml:space="preserve">via Parentpay </w:t>
      </w:r>
      <w:r w:rsidR="00562669" w:rsidRPr="00562669">
        <w:rPr>
          <w:b/>
          <w:sz w:val="28"/>
          <w:szCs w:val="28"/>
        </w:rPr>
        <w:t xml:space="preserve"> </w:t>
      </w:r>
      <w:r w:rsidR="00E846C5" w:rsidRPr="00562669">
        <w:rPr>
          <w:b/>
          <w:sz w:val="28"/>
          <w:szCs w:val="28"/>
        </w:rPr>
        <w:t xml:space="preserve">prior to </w:t>
      </w:r>
      <w:r w:rsidRPr="00562669">
        <w:rPr>
          <w:b/>
          <w:sz w:val="28"/>
          <w:szCs w:val="28"/>
        </w:rPr>
        <w:t>collection</w:t>
      </w:r>
      <w:r w:rsidR="00562669">
        <w:rPr>
          <w:b/>
          <w:sz w:val="28"/>
          <w:szCs w:val="28"/>
        </w:rPr>
        <w:t xml:space="preserve">  </w:t>
      </w:r>
      <w:r w:rsidR="00E246FA">
        <w:rPr>
          <w:b/>
          <w:sz w:val="28"/>
          <w:szCs w:val="28"/>
        </w:rPr>
        <w:t xml:space="preserve">                                                                                   </w:t>
      </w:r>
      <w:r w:rsidR="00562669" w:rsidRPr="00562669">
        <w:rPr>
          <w:b/>
          <w:i/>
          <w:sz w:val="24"/>
          <w:szCs w:val="24"/>
        </w:rPr>
        <w:t>(look for; Official Letter Request on your child’s Parentpay account)</w:t>
      </w:r>
    </w:p>
    <w:p w14:paraId="38A4F38C" w14:textId="49CAE9E3" w:rsidR="00B444BA" w:rsidRPr="009328B4" w:rsidRDefault="00B444BA" w:rsidP="00B9577E">
      <w:pPr>
        <w:jc w:val="center"/>
        <w:rPr>
          <w:b/>
          <w:i/>
          <w:sz w:val="20"/>
          <w:szCs w:val="20"/>
        </w:rPr>
      </w:pPr>
      <w:r w:rsidRPr="00B444BA">
        <w:rPr>
          <w:b/>
          <w:i/>
          <w:sz w:val="24"/>
          <w:szCs w:val="24"/>
        </w:rPr>
        <w:t xml:space="preserve">The school may refuse the right to prepare a requested document if it believes there will not be </w:t>
      </w:r>
      <w:r w:rsidRPr="009328B4">
        <w:rPr>
          <w:b/>
          <w:i/>
          <w:sz w:val="20"/>
          <w:szCs w:val="20"/>
        </w:rPr>
        <w:t>sufficient information</w:t>
      </w:r>
      <w:r w:rsidR="009328B4" w:rsidRPr="009328B4">
        <w:rPr>
          <w:b/>
          <w:i/>
          <w:sz w:val="20"/>
          <w:szCs w:val="20"/>
        </w:rPr>
        <w:t xml:space="preserve"> to do so</w:t>
      </w:r>
    </w:p>
    <w:p w14:paraId="7A711C49" w14:textId="66290EA3" w:rsidR="009328B4" w:rsidRPr="009328B4" w:rsidRDefault="009328B4" w:rsidP="00ED2A7E">
      <w:pPr>
        <w:jc w:val="center"/>
        <w:rPr>
          <w:b/>
          <w:i/>
          <w:sz w:val="20"/>
          <w:szCs w:val="20"/>
        </w:rPr>
      </w:pPr>
      <w:r w:rsidRPr="00452B1D">
        <w:rPr>
          <w:b/>
          <w:i/>
          <w:sz w:val="20"/>
          <w:szCs w:val="20"/>
          <w:highlight w:val="yellow"/>
        </w:rPr>
        <w:t>Please make</w:t>
      </w:r>
      <w:r w:rsidR="00ED2A7E" w:rsidRPr="00452B1D">
        <w:rPr>
          <w:b/>
          <w:i/>
          <w:sz w:val="20"/>
          <w:szCs w:val="20"/>
          <w:highlight w:val="yellow"/>
        </w:rPr>
        <w:t xml:space="preserve"> your</w:t>
      </w:r>
      <w:r w:rsidRPr="00452B1D">
        <w:rPr>
          <w:b/>
          <w:i/>
          <w:sz w:val="20"/>
          <w:szCs w:val="20"/>
          <w:highlight w:val="yellow"/>
        </w:rPr>
        <w:t xml:space="preserve"> payment by </w:t>
      </w:r>
      <w:r w:rsidRPr="00452B1D">
        <w:rPr>
          <w:b/>
          <w:i/>
          <w:sz w:val="24"/>
          <w:szCs w:val="24"/>
          <w:highlight w:val="yellow"/>
        </w:rPr>
        <w:t>Debit card option</w:t>
      </w:r>
      <w:r w:rsidRPr="00452B1D">
        <w:rPr>
          <w:b/>
          <w:i/>
          <w:sz w:val="20"/>
          <w:szCs w:val="20"/>
          <w:highlight w:val="yellow"/>
        </w:rPr>
        <w:t xml:space="preserve"> on Parentpay.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342"/>
      </w:tblGrid>
      <w:tr w:rsidR="00F53205" w14:paraId="01E686C5" w14:textId="77777777" w:rsidTr="00F53205">
        <w:tc>
          <w:tcPr>
            <w:tcW w:w="2547" w:type="dxa"/>
          </w:tcPr>
          <w:p w14:paraId="44650D91" w14:textId="7D8B6C67" w:rsidR="00F53205" w:rsidRDefault="00F53205" w:rsidP="00E77513">
            <w:r>
              <w:t>Date of request</w:t>
            </w:r>
          </w:p>
          <w:p w14:paraId="58F3D6E1" w14:textId="4742C5C2" w:rsidR="00F53205" w:rsidRDefault="00F53205" w:rsidP="00E77513"/>
        </w:tc>
        <w:tc>
          <w:tcPr>
            <w:tcW w:w="7342" w:type="dxa"/>
          </w:tcPr>
          <w:p w14:paraId="1D875A5F" w14:textId="77777777" w:rsidR="00F53205" w:rsidRDefault="00F53205" w:rsidP="00E77513"/>
        </w:tc>
      </w:tr>
      <w:tr w:rsidR="00F53205" w14:paraId="5A1F0D71" w14:textId="77777777" w:rsidTr="00F53205">
        <w:tc>
          <w:tcPr>
            <w:tcW w:w="2547" w:type="dxa"/>
          </w:tcPr>
          <w:p w14:paraId="2406816A" w14:textId="77777777" w:rsidR="00F53205" w:rsidRDefault="00F53205" w:rsidP="00A43151">
            <w:r>
              <w:t>Child’s name</w:t>
            </w:r>
          </w:p>
          <w:p w14:paraId="11FAB590" w14:textId="77777777" w:rsidR="00F53205" w:rsidRDefault="00F53205" w:rsidP="00E77513"/>
        </w:tc>
        <w:tc>
          <w:tcPr>
            <w:tcW w:w="7342" w:type="dxa"/>
          </w:tcPr>
          <w:p w14:paraId="5A1410E1" w14:textId="77777777" w:rsidR="00F53205" w:rsidRDefault="00F53205" w:rsidP="00E77513"/>
        </w:tc>
      </w:tr>
      <w:tr w:rsidR="00F53205" w14:paraId="6F0B518A" w14:textId="77777777" w:rsidTr="00F53205">
        <w:tc>
          <w:tcPr>
            <w:tcW w:w="2547" w:type="dxa"/>
          </w:tcPr>
          <w:p w14:paraId="73C64C03" w14:textId="77777777" w:rsidR="00F53205" w:rsidRDefault="00F53205" w:rsidP="00E77513">
            <w:r>
              <w:t>Class</w:t>
            </w:r>
          </w:p>
          <w:p w14:paraId="03CCD789" w14:textId="67A96DBA" w:rsidR="00F53205" w:rsidRDefault="00F53205" w:rsidP="00E77513"/>
        </w:tc>
        <w:tc>
          <w:tcPr>
            <w:tcW w:w="7342" w:type="dxa"/>
          </w:tcPr>
          <w:p w14:paraId="64755D70" w14:textId="77777777" w:rsidR="00F53205" w:rsidRDefault="00F53205" w:rsidP="00E77513"/>
        </w:tc>
      </w:tr>
      <w:tr w:rsidR="00F53205" w14:paraId="7F395881" w14:textId="77777777" w:rsidTr="00F53205">
        <w:tc>
          <w:tcPr>
            <w:tcW w:w="2547" w:type="dxa"/>
          </w:tcPr>
          <w:p w14:paraId="69E378FF" w14:textId="333E39EB" w:rsidR="00F53205" w:rsidRDefault="00F53205" w:rsidP="00E77513">
            <w:r>
              <w:t>Requesting department</w:t>
            </w:r>
          </w:p>
          <w:p w14:paraId="7540AFBB" w14:textId="28DCA549" w:rsidR="00F53205" w:rsidRPr="00F53205" w:rsidRDefault="00F53205" w:rsidP="00E77513">
            <w:pPr>
              <w:rPr>
                <w:i/>
              </w:rPr>
            </w:pPr>
            <w:r w:rsidRPr="00F53205">
              <w:rPr>
                <w:i/>
              </w:rPr>
              <w:t xml:space="preserve">(eg HMRC, </w:t>
            </w:r>
            <w:r w:rsidR="00561528">
              <w:rPr>
                <w:i/>
              </w:rPr>
              <w:t xml:space="preserve">Immigration </w:t>
            </w:r>
            <w:r w:rsidRPr="00F53205">
              <w:rPr>
                <w:i/>
              </w:rPr>
              <w:t>Office</w:t>
            </w:r>
            <w:r w:rsidR="00561528">
              <w:rPr>
                <w:i/>
              </w:rPr>
              <w:t xml:space="preserve">, College </w:t>
            </w:r>
            <w:r w:rsidRPr="00F53205">
              <w:rPr>
                <w:i/>
              </w:rPr>
              <w:t xml:space="preserve"> etc)</w:t>
            </w:r>
          </w:p>
          <w:p w14:paraId="56A5B536" w14:textId="77777777" w:rsidR="00F53205" w:rsidRPr="00F53205" w:rsidRDefault="00F53205" w:rsidP="00E77513">
            <w:pPr>
              <w:rPr>
                <w:i/>
              </w:rPr>
            </w:pPr>
          </w:p>
          <w:p w14:paraId="20441112" w14:textId="390F33BF" w:rsidR="00F53205" w:rsidRPr="00561528" w:rsidRDefault="00561528" w:rsidP="00E77513">
            <w:pPr>
              <w:rPr>
                <w:i/>
                <w:sz w:val="16"/>
                <w:szCs w:val="16"/>
              </w:rPr>
            </w:pPr>
            <w:r w:rsidRPr="00561528">
              <w:rPr>
                <w:i/>
                <w:sz w:val="16"/>
                <w:szCs w:val="16"/>
              </w:rPr>
              <w:t>(attach copy of requesting document)</w:t>
            </w:r>
          </w:p>
        </w:tc>
        <w:tc>
          <w:tcPr>
            <w:tcW w:w="7342" w:type="dxa"/>
          </w:tcPr>
          <w:p w14:paraId="6E4FB5C7" w14:textId="77777777" w:rsidR="00F53205" w:rsidRDefault="00F53205" w:rsidP="00E77513"/>
        </w:tc>
      </w:tr>
      <w:tr w:rsidR="00F53205" w14:paraId="1BF1E2BA" w14:textId="77777777" w:rsidTr="00F53205">
        <w:tc>
          <w:tcPr>
            <w:tcW w:w="2547" w:type="dxa"/>
          </w:tcPr>
          <w:p w14:paraId="6FBD97D9" w14:textId="1A361F88" w:rsidR="00F53205" w:rsidRDefault="00F53205" w:rsidP="00E77513">
            <w:r>
              <w:t>Information required</w:t>
            </w:r>
          </w:p>
          <w:p w14:paraId="57775ADD" w14:textId="77777777" w:rsidR="00F53205" w:rsidRDefault="00F53205" w:rsidP="00E77513"/>
          <w:p w14:paraId="18E5B404" w14:textId="77777777" w:rsidR="00F53205" w:rsidRDefault="00F53205" w:rsidP="00E77513"/>
          <w:p w14:paraId="3F37CE3A" w14:textId="77777777" w:rsidR="00F53205" w:rsidRDefault="00F53205" w:rsidP="00E77513"/>
          <w:p w14:paraId="33CF5BF7" w14:textId="77777777" w:rsidR="00F53205" w:rsidRDefault="00F53205" w:rsidP="00E77513"/>
          <w:p w14:paraId="3507D50B" w14:textId="77777777" w:rsidR="00F53205" w:rsidRDefault="00F53205" w:rsidP="00E77513"/>
          <w:p w14:paraId="7B38E9EF" w14:textId="77777777" w:rsidR="00561528" w:rsidRDefault="00561528" w:rsidP="00E77513"/>
          <w:p w14:paraId="5AEF5991" w14:textId="77777777" w:rsidR="00F53205" w:rsidRDefault="00F53205" w:rsidP="00E77513"/>
          <w:p w14:paraId="2B4BE8FE" w14:textId="77777777" w:rsidR="00F53205" w:rsidRDefault="00F53205" w:rsidP="00E77513"/>
          <w:p w14:paraId="560536F6" w14:textId="77777777" w:rsidR="00F53205" w:rsidRDefault="00F53205" w:rsidP="00E77513"/>
        </w:tc>
        <w:tc>
          <w:tcPr>
            <w:tcW w:w="7342" w:type="dxa"/>
          </w:tcPr>
          <w:p w14:paraId="211A5D00" w14:textId="77777777" w:rsidR="00F53205" w:rsidRDefault="00F53205" w:rsidP="00E77513"/>
        </w:tc>
      </w:tr>
      <w:tr w:rsidR="00F53205" w14:paraId="23FF8F57" w14:textId="77777777" w:rsidTr="00F53205">
        <w:tc>
          <w:tcPr>
            <w:tcW w:w="2547" w:type="dxa"/>
          </w:tcPr>
          <w:p w14:paraId="4156D092" w14:textId="3204EA1F" w:rsidR="00F53205" w:rsidRDefault="00F53205" w:rsidP="00E77513">
            <w:r>
              <w:t xml:space="preserve">Name of parent/guardian requesting the information  </w:t>
            </w:r>
          </w:p>
          <w:p w14:paraId="37FAD50E" w14:textId="77777777" w:rsidR="00F53205" w:rsidRDefault="00F53205" w:rsidP="00E77513"/>
        </w:tc>
        <w:tc>
          <w:tcPr>
            <w:tcW w:w="7342" w:type="dxa"/>
          </w:tcPr>
          <w:p w14:paraId="2CCC56EC" w14:textId="77777777" w:rsidR="00F53205" w:rsidRDefault="00F53205" w:rsidP="00E77513"/>
        </w:tc>
      </w:tr>
      <w:tr w:rsidR="00F53205" w14:paraId="4F76F837" w14:textId="77777777" w:rsidTr="00F53205">
        <w:tc>
          <w:tcPr>
            <w:tcW w:w="2547" w:type="dxa"/>
          </w:tcPr>
          <w:p w14:paraId="74AB80FC" w14:textId="5D1A427D" w:rsidR="00F53205" w:rsidRDefault="00F53205" w:rsidP="00562669">
            <w:r>
              <w:t>Signature of parent/guardian</w:t>
            </w:r>
            <w:r w:rsidR="00562669">
              <w:t xml:space="preserve">  </w:t>
            </w:r>
          </w:p>
        </w:tc>
        <w:tc>
          <w:tcPr>
            <w:tcW w:w="7342" w:type="dxa"/>
          </w:tcPr>
          <w:p w14:paraId="72802E64" w14:textId="77777777" w:rsidR="00F53205" w:rsidRDefault="00F53205" w:rsidP="00E77513"/>
        </w:tc>
      </w:tr>
      <w:tr w:rsidR="00F53205" w14:paraId="5706E2FB" w14:textId="77777777" w:rsidTr="00F53205">
        <w:tc>
          <w:tcPr>
            <w:tcW w:w="2547" w:type="dxa"/>
          </w:tcPr>
          <w:p w14:paraId="030ED0AE" w14:textId="044B667C" w:rsidR="00F53205" w:rsidRPr="00F53205" w:rsidRDefault="00F53205" w:rsidP="00E77513">
            <w:pPr>
              <w:rPr>
                <w:i/>
              </w:rPr>
            </w:pPr>
            <w:r>
              <w:t xml:space="preserve">Contact number for parent/guardian                                        </w:t>
            </w:r>
            <w:r w:rsidRPr="00F53205">
              <w:rPr>
                <w:i/>
              </w:rPr>
              <w:t>(you will be called to collect and sign for your document)</w:t>
            </w:r>
          </w:p>
          <w:p w14:paraId="660E7CE6" w14:textId="77777777" w:rsidR="00F53205" w:rsidRDefault="00F53205" w:rsidP="00E77513"/>
        </w:tc>
        <w:tc>
          <w:tcPr>
            <w:tcW w:w="7342" w:type="dxa"/>
          </w:tcPr>
          <w:p w14:paraId="54DA7166" w14:textId="77777777" w:rsidR="00F53205" w:rsidRDefault="00F53205" w:rsidP="00E77513"/>
        </w:tc>
      </w:tr>
    </w:tbl>
    <w:p w14:paraId="556BCA80" w14:textId="1C77ECF5" w:rsidR="00A43151" w:rsidRDefault="00F53205" w:rsidP="00E77513">
      <w:r>
        <w:t xml:space="preserve">Please allow </w:t>
      </w:r>
      <w:r w:rsidRPr="00452B1D">
        <w:rPr>
          <w:highlight w:val="yellow"/>
        </w:rPr>
        <w:t xml:space="preserve">a minimum of </w:t>
      </w:r>
      <w:r w:rsidR="00F1392F" w:rsidRPr="00452B1D">
        <w:rPr>
          <w:highlight w:val="yellow"/>
        </w:rPr>
        <w:t>10</w:t>
      </w:r>
      <w:r w:rsidRPr="00452B1D">
        <w:rPr>
          <w:highlight w:val="yellow"/>
        </w:rPr>
        <w:t xml:space="preserve"> school days</w:t>
      </w:r>
      <w:r>
        <w:t xml:space="preserve"> for your request to be processed.</w:t>
      </w:r>
      <w:r w:rsidR="00561528">
        <w:t xml:space="preserve">  A copy of the official letter requesting the information must be attached to this form in order for the school to assist with your enquiry.</w:t>
      </w:r>
      <w:r w:rsidR="00B444BA">
        <w:t xml:space="preserve"> </w:t>
      </w:r>
    </w:p>
    <w:p w14:paraId="11E37E00" w14:textId="526DF6C7" w:rsidR="0075644B" w:rsidRDefault="0075644B" w:rsidP="00E77513">
      <w:r>
        <w:t xml:space="preserve">Collected by </w:t>
      </w:r>
      <w:r>
        <w:tab/>
        <w:t>Signature ………………………………………………………………………………………………….….</w:t>
      </w:r>
    </w:p>
    <w:p w14:paraId="6EB77C74" w14:textId="7FD3D17D" w:rsidR="0075644B" w:rsidRDefault="0075644B" w:rsidP="00E77513">
      <w:r>
        <w:t xml:space="preserve">                             Print name ………………</w:t>
      </w:r>
      <w:r w:rsidR="009328B4">
        <w:t>…………………………………………</w:t>
      </w:r>
      <w:r w:rsidR="009328B4">
        <w:tab/>
        <w:t>Date………………</w:t>
      </w:r>
    </w:p>
    <w:sectPr w:rsidR="0075644B" w:rsidSect="0075644B">
      <w:pgSz w:w="12240" w:h="15840"/>
      <w:pgMar w:top="851" w:right="1134" w:bottom="851" w:left="1134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E0F57" w14:textId="77777777" w:rsidR="00FB43CF" w:rsidRDefault="00FB43CF" w:rsidP="00072E14">
      <w:pPr>
        <w:spacing w:after="0" w:line="240" w:lineRule="auto"/>
      </w:pPr>
      <w:r>
        <w:separator/>
      </w:r>
    </w:p>
  </w:endnote>
  <w:endnote w:type="continuationSeparator" w:id="0">
    <w:p w14:paraId="6DDA675B" w14:textId="77777777" w:rsidR="00FB43CF" w:rsidRDefault="00FB43CF" w:rsidP="00072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39765" w14:textId="77777777" w:rsidR="00FB43CF" w:rsidRDefault="00FB43CF" w:rsidP="00072E14">
      <w:pPr>
        <w:spacing w:after="0" w:line="240" w:lineRule="auto"/>
      </w:pPr>
      <w:r>
        <w:separator/>
      </w:r>
    </w:p>
  </w:footnote>
  <w:footnote w:type="continuationSeparator" w:id="0">
    <w:p w14:paraId="5C32969D" w14:textId="77777777" w:rsidR="00FB43CF" w:rsidRDefault="00FB43CF" w:rsidP="00072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4F67"/>
    <w:multiLevelType w:val="hybridMultilevel"/>
    <w:tmpl w:val="BF220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11E1A"/>
    <w:multiLevelType w:val="hybridMultilevel"/>
    <w:tmpl w:val="095EA912"/>
    <w:lvl w:ilvl="0" w:tplc="ADC27C2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37023"/>
    <w:multiLevelType w:val="hybridMultilevel"/>
    <w:tmpl w:val="9768F8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84B60"/>
    <w:multiLevelType w:val="hybridMultilevel"/>
    <w:tmpl w:val="C720CDB4"/>
    <w:lvl w:ilvl="0" w:tplc="8EE208B0">
      <w:numFmt w:val="bullet"/>
      <w:lvlText w:val="•"/>
      <w:lvlJc w:val="left"/>
      <w:pPr>
        <w:ind w:left="408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50B27"/>
    <w:multiLevelType w:val="hybridMultilevel"/>
    <w:tmpl w:val="06484D66"/>
    <w:lvl w:ilvl="0" w:tplc="ADC27C2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608F4"/>
    <w:multiLevelType w:val="hybridMultilevel"/>
    <w:tmpl w:val="7736F660"/>
    <w:lvl w:ilvl="0" w:tplc="ADC27C2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20FAB"/>
    <w:multiLevelType w:val="hybridMultilevel"/>
    <w:tmpl w:val="D4181A6C"/>
    <w:lvl w:ilvl="0" w:tplc="86A010B2">
      <w:numFmt w:val="bullet"/>
      <w:lvlText w:val="•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71333"/>
    <w:multiLevelType w:val="hybridMultilevel"/>
    <w:tmpl w:val="8E968B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873A6E"/>
    <w:multiLevelType w:val="hybridMultilevel"/>
    <w:tmpl w:val="6C80DE28"/>
    <w:lvl w:ilvl="0" w:tplc="ADC27C2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03479"/>
    <w:multiLevelType w:val="hybridMultilevel"/>
    <w:tmpl w:val="776AB762"/>
    <w:lvl w:ilvl="0" w:tplc="F0BE6DFA">
      <w:numFmt w:val="bullet"/>
      <w:lvlText w:val="•"/>
      <w:lvlJc w:val="left"/>
      <w:pPr>
        <w:ind w:left="408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0" w15:restartNumberingAfterBreak="0">
    <w:nsid w:val="56F11CE2"/>
    <w:multiLevelType w:val="hybridMultilevel"/>
    <w:tmpl w:val="7C845EC2"/>
    <w:lvl w:ilvl="0" w:tplc="ADC27C2E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381E3A"/>
    <w:multiLevelType w:val="hybridMultilevel"/>
    <w:tmpl w:val="8C66C1F4"/>
    <w:lvl w:ilvl="0" w:tplc="86A010B2">
      <w:numFmt w:val="bullet"/>
      <w:lvlText w:val="•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A0F42C1"/>
    <w:multiLevelType w:val="hybridMultilevel"/>
    <w:tmpl w:val="62C8264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 w15:restartNumberingAfterBreak="0">
    <w:nsid w:val="5EED6D8E"/>
    <w:multiLevelType w:val="hybridMultilevel"/>
    <w:tmpl w:val="8264ABEA"/>
    <w:lvl w:ilvl="0" w:tplc="8EE208B0">
      <w:numFmt w:val="bullet"/>
      <w:lvlText w:val="•"/>
      <w:lvlJc w:val="left"/>
      <w:pPr>
        <w:ind w:left="408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6"/>
  </w:num>
  <w:num w:numId="5">
    <w:abstractNumId w:val="11"/>
  </w:num>
  <w:num w:numId="6">
    <w:abstractNumId w:val="12"/>
  </w:num>
  <w:num w:numId="7">
    <w:abstractNumId w:val="13"/>
  </w:num>
  <w:num w:numId="8">
    <w:abstractNumId w:val="3"/>
  </w:num>
  <w:num w:numId="9">
    <w:abstractNumId w:val="0"/>
  </w:num>
  <w:num w:numId="10">
    <w:abstractNumId w:val="8"/>
  </w:num>
  <w:num w:numId="11">
    <w:abstractNumId w:val="1"/>
  </w:num>
  <w:num w:numId="12">
    <w:abstractNumId w:val="4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00C"/>
    <w:rsid w:val="00072E14"/>
    <w:rsid w:val="000C2759"/>
    <w:rsid w:val="0016448E"/>
    <w:rsid w:val="001A139C"/>
    <w:rsid w:val="00350CA2"/>
    <w:rsid w:val="003849FB"/>
    <w:rsid w:val="003E2146"/>
    <w:rsid w:val="003F53E0"/>
    <w:rsid w:val="00452209"/>
    <w:rsid w:val="00452B1D"/>
    <w:rsid w:val="00475BF0"/>
    <w:rsid w:val="00543A3D"/>
    <w:rsid w:val="00544A58"/>
    <w:rsid w:val="00561528"/>
    <w:rsid w:val="00562669"/>
    <w:rsid w:val="005D1EB5"/>
    <w:rsid w:val="0063600C"/>
    <w:rsid w:val="00637D57"/>
    <w:rsid w:val="006509F0"/>
    <w:rsid w:val="0075644B"/>
    <w:rsid w:val="0082271A"/>
    <w:rsid w:val="009328B4"/>
    <w:rsid w:val="00A43151"/>
    <w:rsid w:val="00B444BA"/>
    <w:rsid w:val="00B6672F"/>
    <w:rsid w:val="00B9577E"/>
    <w:rsid w:val="00C0659B"/>
    <w:rsid w:val="00D00BA6"/>
    <w:rsid w:val="00E246FA"/>
    <w:rsid w:val="00E31CF1"/>
    <w:rsid w:val="00E77513"/>
    <w:rsid w:val="00E846C5"/>
    <w:rsid w:val="00ED2A7E"/>
    <w:rsid w:val="00ED2ECA"/>
    <w:rsid w:val="00F1392F"/>
    <w:rsid w:val="00F53205"/>
    <w:rsid w:val="00FB43CF"/>
    <w:rsid w:val="7849C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15:docId w15:val="{A0E4941E-4696-43AF-A3F2-EDA64AE9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7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D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2146"/>
    <w:pPr>
      <w:ind w:left="720"/>
      <w:contextualSpacing/>
    </w:pPr>
  </w:style>
  <w:style w:type="table" w:styleId="TableGrid">
    <w:name w:val="Table Grid"/>
    <w:basedOn w:val="TableNormal"/>
    <w:uiPriority w:val="59"/>
    <w:rsid w:val="00A431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E14"/>
  </w:style>
  <w:style w:type="paragraph" w:styleId="Footer">
    <w:name w:val="footer"/>
    <w:basedOn w:val="Normal"/>
    <w:link w:val="FooterChar"/>
    <w:uiPriority w:val="99"/>
    <w:unhideWhenUsed/>
    <w:rsid w:val="00072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8B1B37E0B5C04B97C78BF37B4B8BFC" ma:contentTypeVersion="0" ma:contentTypeDescription="Create a new document." ma:contentTypeScope="" ma:versionID="c36897533f4aa7774e226695e472cf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9beb63030a75d3e174af536589f94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52E79-D29B-4FC2-8B2F-C7D916DEF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A36DDF-C8A0-4035-94D6-A73F08A74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B79BF6-078B-4908-B5E9-C7A32C8EAAF8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2169280-79E5-466D-84BD-BE37EC0AA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1080CD05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 Nazim</dc:creator>
  <cp:lastModifiedBy>Katy Brennan</cp:lastModifiedBy>
  <cp:revision>2</cp:revision>
  <cp:lastPrinted>2020-09-09T13:38:00Z</cp:lastPrinted>
  <dcterms:created xsi:type="dcterms:W3CDTF">2022-03-25T10:52:00Z</dcterms:created>
  <dcterms:modified xsi:type="dcterms:W3CDTF">2022-03-25T10:52:00Z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0x010100F28B1B37E0B5C04B97C78BF37B4B8BFC</vt:lpwstr>
  </property>
  <property fmtid="{D5CDD505-2E9C-101B-9397-08002B2CF9AE}" pid="3" name="IsMyDocuments">
    <vt:bool>true</vt:bool>
  </property>
</Properties>
</file>